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816" w:rsidRPr="003450FC" w:rsidRDefault="00F27816" w:rsidP="003450FC">
      <w:pPr>
        <w:pStyle w:val="NoSpacing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F27816" w:rsidRPr="003450FC" w:rsidRDefault="00F27816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F27816" w:rsidRDefault="00F27816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F27816" w:rsidRDefault="00F27816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F27816" w:rsidRPr="003450FC" w:rsidRDefault="00F27816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F27816" w:rsidRPr="003450FC" w:rsidRDefault="00F27816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F27816" w:rsidRPr="007526A4" w:rsidTr="00C40411">
        <w:trPr>
          <w:trHeight w:val="4119"/>
        </w:trPr>
        <w:tc>
          <w:tcPr>
            <w:tcW w:w="5523" w:type="dxa"/>
          </w:tcPr>
          <w:p w:rsidR="00F27816" w:rsidRPr="00147EED" w:rsidRDefault="00F2781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F27816" w:rsidRPr="00147EED" w:rsidRDefault="00F2781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________ТНВ «Гладышев и К»__________</w:t>
            </w:r>
          </w:p>
          <w:p w:rsidR="00F27816" w:rsidRPr="00147EED" w:rsidRDefault="00F2781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F27816" w:rsidRPr="00147EED" w:rsidRDefault="00F2781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F27816" w:rsidRPr="00147EED" w:rsidRDefault="00F2781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_____________________ А.И. Гладышев</w:t>
            </w:r>
          </w:p>
          <w:p w:rsidR="00F27816" w:rsidRPr="00147EED" w:rsidRDefault="00F2781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147EED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</w:p>
          <w:p w:rsidR="00F27816" w:rsidRPr="00147EED" w:rsidRDefault="00F2781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7816" w:rsidRPr="00147EED" w:rsidRDefault="00F2781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7816" w:rsidRPr="00147EED" w:rsidRDefault="00F2781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F27816" w:rsidRPr="00147EED" w:rsidRDefault="00F2781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F27816" w:rsidRPr="00147EED" w:rsidRDefault="00F2781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F27816" w:rsidRPr="00147EED" w:rsidRDefault="00F2781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F27816" w:rsidRPr="00147EED" w:rsidRDefault="00F2781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F27816" w:rsidRPr="00147EED" w:rsidRDefault="00F2781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305" w:type="dxa"/>
          </w:tcPr>
          <w:p w:rsidR="00F27816" w:rsidRPr="00C40411" w:rsidRDefault="00F27816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F27816" w:rsidRPr="00C40411" w:rsidRDefault="00F2781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F27816" w:rsidRPr="00C40411" w:rsidRDefault="00F2781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F27816" w:rsidRPr="00C40411" w:rsidRDefault="00F2781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F27816" w:rsidRPr="00C40411" w:rsidRDefault="00F2781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F27816" w:rsidRPr="00C40411" w:rsidRDefault="00F27816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«____»_____________2018</w:t>
            </w: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F27816" w:rsidRDefault="00F27816" w:rsidP="008D08F4"/>
          <w:p w:rsidR="00F27816" w:rsidRDefault="00F27816" w:rsidP="008D08F4"/>
          <w:p w:rsidR="00F27816" w:rsidRPr="007526A4" w:rsidRDefault="00F27816" w:rsidP="008D08F4">
            <w:pPr>
              <w:jc w:val="both"/>
            </w:pPr>
          </w:p>
        </w:tc>
      </w:tr>
    </w:tbl>
    <w:p w:rsidR="00F27816" w:rsidRDefault="00F2781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F27816" w:rsidRDefault="00F27816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F27816" w:rsidRPr="00863865" w:rsidRDefault="00F27816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F27816" w:rsidRPr="0043006C" w:rsidRDefault="00F27816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РАБОЧ</w:t>
      </w:r>
      <w:r>
        <w:rPr>
          <w:rFonts w:ascii="Times New Roman" w:hAnsi="Times New Roman"/>
          <w:b/>
          <w:sz w:val="28"/>
          <w:szCs w:val="28"/>
        </w:rPr>
        <w:t xml:space="preserve">АЯ ПРОГРАММА </w:t>
      </w:r>
      <w:r>
        <w:rPr>
          <w:rFonts w:ascii="Times New Roman" w:hAnsi="Times New Roman"/>
          <w:b/>
          <w:sz w:val="28"/>
          <w:szCs w:val="28"/>
        </w:rPr>
        <w:br/>
        <w:t>ПРОФЕССИОНАЛЬНОГО МОДУЛЯ</w:t>
      </w:r>
      <w:r w:rsidRPr="0043006C">
        <w:rPr>
          <w:rFonts w:ascii="Times New Roman" w:hAnsi="Times New Roman"/>
          <w:b/>
          <w:sz w:val="28"/>
          <w:szCs w:val="28"/>
        </w:rPr>
        <w:t xml:space="preserve"> </w:t>
      </w:r>
    </w:p>
    <w:p w:rsidR="00F27816" w:rsidRPr="0043006C" w:rsidRDefault="00F27816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ПМ. 02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Производство, хранение и переработка продукции растениеводства в сельской усадьбе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F27816" w:rsidRPr="0043006C" w:rsidRDefault="00F27816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816" w:rsidRPr="00C40411" w:rsidRDefault="00F2781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F27816" w:rsidRPr="00C40411" w:rsidRDefault="00F2781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7816" w:rsidRPr="00C40411" w:rsidRDefault="00F2781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7816" w:rsidRPr="00C40411" w:rsidRDefault="00F2781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7816" w:rsidRPr="00C40411" w:rsidRDefault="00F27816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7816" w:rsidRPr="00C40411" w:rsidRDefault="00F27816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27816" w:rsidRPr="00C40411" w:rsidRDefault="00F27816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F27816" w:rsidRPr="00C40411" w:rsidRDefault="00F27816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F27816" w:rsidRPr="00C40411" w:rsidRDefault="00F27816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F27816" w:rsidRPr="00C40411" w:rsidRDefault="00F2781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7816" w:rsidRPr="00C40411" w:rsidRDefault="00F2781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7816" w:rsidRPr="00C40411" w:rsidRDefault="00F2781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7816" w:rsidRDefault="00F2781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7816" w:rsidRDefault="00F2781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7816" w:rsidRDefault="00F2781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7816" w:rsidRPr="00C40411" w:rsidRDefault="00F2781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7816" w:rsidRPr="00C40411" w:rsidRDefault="00F27816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F27816" w:rsidRPr="00C40411" w:rsidRDefault="00F2781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2018</w:t>
      </w:r>
    </w:p>
    <w:p w:rsidR="00F27816" w:rsidRPr="00C40411" w:rsidRDefault="00F2781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27816" w:rsidRPr="00C40411" w:rsidRDefault="00F2781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27816" w:rsidRPr="00C40411" w:rsidRDefault="00F2781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27816" w:rsidRPr="00E62A9F" w:rsidRDefault="00F27816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27816" w:rsidRPr="0043006C" w:rsidRDefault="00F27816" w:rsidP="005711D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>
        <w:rPr>
          <w:rFonts w:ascii="Times New Roman" w:hAnsi="Times New Roman"/>
          <w:bCs/>
          <w:sz w:val="28"/>
          <w:szCs w:val="28"/>
        </w:rPr>
        <w:t>профессионального модуля</w:t>
      </w:r>
      <w:r w:rsidRPr="00B522D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ПМ. 02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Производство, хранение и переработка продукции растениеводства в сельской усадьбе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F27816" w:rsidRDefault="00F27816" w:rsidP="00187688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>(приказ Минобр</w:t>
      </w:r>
      <w:r>
        <w:rPr>
          <w:rFonts w:ascii="Times New Roman" w:hAnsi="Times New Roman"/>
          <w:sz w:val="28"/>
          <w:szCs w:val="28"/>
          <w:lang w:eastAsia="ar-SA"/>
        </w:rPr>
        <w:t>науки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зарегистрирован Министерством юстиции рег. N 29625 от 20.08.2013 в ред. Приказа Минобрнауки России от 09.04.2015 № 389.</w:t>
      </w:r>
    </w:p>
    <w:p w:rsidR="00F27816" w:rsidRDefault="00F27816" w:rsidP="00187688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F27816" w:rsidRPr="00187688" w:rsidRDefault="00F27816" w:rsidP="0018768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Pr="0043006C" w:rsidRDefault="00F27816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F27816" w:rsidRPr="0043006C" w:rsidRDefault="00F27816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F27816" w:rsidRPr="0043006C" w:rsidRDefault="00F27816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F27816" w:rsidRPr="0043006C" w:rsidRDefault="00F27816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>преподаватель спецдисциплин Жирнова Н.М.</w:t>
      </w: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27816" w:rsidRPr="008D554C" w:rsidRDefault="00F2781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27816" w:rsidRDefault="00F27816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F27816" w:rsidRPr="00863865" w:rsidRDefault="00F27816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27816" w:rsidRPr="00984027" w:rsidRDefault="00F27816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F27816" w:rsidRDefault="00F27816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816" w:rsidRDefault="00F27816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816" w:rsidRDefault="00F27816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816" w:rsidRPr="00984027" w:rsidRDefault="00F27816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F27816" w:rsidRPr="00984027" w:rsidRDefault="00F27816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F27816" w:rsidRPr="00984027" w:rsidTr="001E603B">
        <w:tc>
          <w:tcPr>
            <w:tcW w:w="7668" w:type="dxa"/>
          </w:tcPr>
          <w:p w:rsidR="00F27816" w:rsidRPr="00984027" w:rsidRDefault="00F2781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F27816" w:rsidRPr="00984027" w:rsidRDefault="00F2781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F27816" w:rsidRPr="00984027" w:rsidTr="001E603B">
        <w:tc>
          <w:tcPr>
            <w:tcW w:w="7668" w:type="dxa"/>
          </w:tcPr>
          <w:p w:rsidR="00F27816" w:rsidRPr="00984027" w:rsidRDefault="00F2781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F27816" w:rsidRPr="00984027" w:rsidRDefault="00F2781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F27816" w:rsidRPr="00984027" w:rsidTr="001E603B">
        <w:tc>
          <w:tcPr>
            <w:tcW w:w="7668" w:type="dxa"/>
          </w:tcPr>
          <w:p w:rsidR="00F27816" w:rsidRPr="00984027" w:rsidRDefault="00F2781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F27816" w:rsidRPr="00984027" w:rsidRDefault="00F2781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F27816" w:rsidRPr="00984027" w:rsidTr="001E603B">
        <w:trPr>
          <w:trHeight w:val="670"/>
        </w:trPr>
        <w:tc>
          <w:tcPr>
            <w:tcW w:w="7668" w:type="dxa"/>
          </w:tcPr>
          <w:p w:rsidR="00F27816" w:rsidRPr="00984027" w:rsidRDefault="00F2781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F27816" w:rsidRPr="00984027" w:rsidRDefault="00F2781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F27816" w:rsidRPr="00984027" w:rsidTr="001E603B">
        <w:tc>
          <w:tcPr>
            <w:tcW w:w="7668" w:type="dxa"/>
          </w:tcPr>
          <w:p w:rsidR="00F27816" w:rsidRPr="00984027" w:rsidRDefault="00F2781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F27816" w:rsidRPr="00984027" w:rsidRDefault="00F27816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F27816" w:rsidRPr="00984027" w:rsidRDefault="00F2781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F27816" w:rsidRDefault="00F27816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F27816" w:rsidRDefault="00F27816" w:rsidP="00863865"/>
    <w:sectPr w:rsidR="00F27816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816" w:rsidRDefault="00F27816" w:rsidP="00863865">
      <w:pPr>
        <w:spacing w:after="0" w:line="240" w:lineRule="auto"/>
      </w:pPr>
      <w:r>
        <w:separator/>
      </w:r>
    </w:p>
  </w:endnote>
  <w:endnote w:type="continuationSeparator" w:id="0">
    <w:p w:rsidR="00F27816" w:rsidRDefault="00F27816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16" w:rsidRDefault="00F27816" w:rsidP="008F12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27816" w:rsidRDefault="00F27816" w:rsidP="008F12E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16" w:rsidRDefault="00F27816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F27816" w:rsidRDefault="00F27816" w:rsidP="008F12E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816" w:rsidRDefault="00F27816" w:rsidP="00863865">
      <w:pPr>
        <w:spacing w:after="0" w:line="240" w:lineRule="auto"/>
      </w:pPr>
      <w:r>
        <w:separator/>
      </w:r>
    </w:p>
  </w:footnote>
  <w:footnote w:type="continuationSeparator" w:id="0">
    <w:p w:rsidR="00F27816" w:rsidRDefault="00F27816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0E6B84"/>
    <w:rsid w:val="00107EF2"/>
    <w:rsid w:val="00147EED"/>
    <w:rsid w:val="001550F6"/>
    <w:rsid w:val="00187688"/>
    <w:rsid w:val="001A7270"/>
    <w:rsid w:val="001E3A6A"/>
    <w:rsid w:val="001E603B"/>
    <w:rsid w:val="001F7B46"/>
    <w:rsid w:val="00213B31"/>
    <w:rsid w:val="002230D6"/>
    <w:rsid w:val="002235DD"/>
    <w:rsid w:val="00265F84"/>
    <w:rsid w:val="002A398C"/>
    <w:rsid w:val="00305586"/>
    <w:rsid w:val="00327E4B"/>
    <w:rsid w:val="00330858"/>
    <w:rsid w:val="003450FC"/>
    <w:rsid w:val="00352E57"/>
    <w:rsid w:val="00366317"/>
    <w:rsid w:val="00387D91"/>
    <w:rsid w:val="00387FF5"/>
    <w:rsid w:val="00393CE4"/>
    <w:rsid w:val="003D17A6"/>
    <w:rsid w:val="003D5F91"/>
    <w:rsid w:val="00417586"/>
    <w:rsid w:val="0043006C"/>
    <w:rsid w:val="00432504"/>
    <w:rsid w:val="004D0FA7"/>
    <w:rsid w:val="004E0B26"/>
    <w:rsid w:val="004F7D1A"/>
    <w:rsid w:val="00501910"/>
    <w:rsid w:val="00501999"/>
    <w:rsid w:val="005711D0"/>
    <w:rsid w:val="00572D2E"/>
    <w:rsid w:val="005733BE"/>
    <w:rsid w:val="005F18E1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23B64"/>
    <w:rsid w:val="0084566A"/>
    <w:rsid w:val="00863865"/>
    <w:rsid w:val="00882427"/>
    <w:rsid w:val="008A2CB2"/>
    <w:rsid w:val="008B7DCC"/>
    <w:rsid w:val="008C5D3A"/>
    <w:rsid w:val="008D08F4"/>
    <w:rsid w:val="008D554C"/>
    <w:rsid w:val="008F12E1"/>
    <w:rsid w:val="009744A8"/>
    <w:rsid w:val="00974A40"/>
    <w:rsid w:val="00981FF6"/>
    <w:rsid w:val="00984027"/>
    <w:rsid w:val="00992F04"/>
    <w:rsid w:val="00A34002"/>
    <w:rsid w:val="00A42410"/>
    <w:rsid w:val="00A748BD"/>
    <w:rsid w:val="00A86DC9"/>
    <w:rsid w:val="00A922EE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05380"/>
    <w:rsid w:val="00D45143"/>
    <w:rsid w:val="00D811D0"/>
    <w:rsid w:val="00DD374B"/>
    <w:rsid w:val="00DD61A5"/>
    <w:rsid w:val="00DE2E3D"/>
    <w:rsid w:val="00DE6C20"/>
    <w:rsid w:val="00E62A9F"/>
    <w:rsid w:val="00E86733"/>
    <w:rsid w:val="00EA652D"/>
    <w:rsid w:val="00F04EDB"/>
    <w:rsid w:val="00F27816"/>
    <w:rsid w:val="00F332CB"/>
    <w:rsid w:val="00F54EFC"/>
    <w:rsid w:val="00F959EB"/>
    <w:rsid w:val="00FA1381"/>
    <w:rsid w:val="00FC1098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B3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Нижний колонтитул Знак Знак Знак,Нижний колонтитул1,Нижний колонтитул Знак Знак"/>
    <w:basedOn w:val="Normal"/>
    <w:link w:val="FooterChar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aliases w:val="Нижний колонтитул Знак Знак Знак Char,Нижний колонтитул1 Char,Нижний колонтитул Знак Знак Char"/>
    <w:basedOn w:val="DefaultParagraphFont"/>
    <w:link w:val="Footer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863865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rsid w:val="00863865"/>
    <w:rPr>
      <w:rFonts w:cs="Times New Roman"/>
    </w:rPr>
  </w:style>
  <w:style w:type="character" w:styleId="Strong">
    <w:name w:val="Strong"/>
    <w:basedOn w:val="DefaultParagraphFont"/>
    <w:uiPriority w:val="99"/>
    <w:qFormat/>
    <w:rsid w:val="008A2CB2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CD2ACC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86DC9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86DC9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6F1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3450FC"/>
    <w:rPr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645</TotalTime>
  <Pages>4</Pages>
  <Words>386</Words>
  <Characters>2206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1</cp:lastModifiedBy>
  <cp:revision>20</cp:revision>
  <cp:lastPrinted>2019-03-14T18:01:00Z</cp:lastPrinted>
  <dcterms:created xsi:type="dcterms:W3CDTF">2016-08-30T12:31:00Z</dcterms:created>
  <dcterms:modified xsi:type="dcterms:W3CDTF">2019-03-14T18:02:00Z</dcterms:modified>
</cp:coreProperties>
</file>